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5E1" w:rsidRPr="007A520C" w:rsidRDefault="002075E1" w:rsidP="000D30D5">
      <w:pPr>
        <w:spacing w:after="0"/>
        <w:ind w:left="3420"/>
        <w:jc w:val="right"/>
        <w:rPr>
          <w:rFonts w:ascii="Times New Roman" w:hAnsi="Times New Roman"/>
          <w:b/>
          <w:color w:val="FF0000"/>
          <w:sz w:val="24"/>
          <w:szCs w:val="24"/>
        </w:rPr>
      </w:pPr>
      <w:r w:rsidRPr="007A520C">
        <w:rPr>
          <w:rFonts w:ascii="Times New Roman" w:hAnsi="Times New Roman"/>
          <w:b/>
          <w:color w:val="FF0000"/>
          <w:sz w:val="24"/>
          <w:szCs w:val="24"/>
        </w:rPr>
        <w:t>ОБРАЗЕЦ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b/>
          <w:sz w:val="24"/>
          <w:szCs w:val="24"/>
        </w:rPr>
      </w:pPr>
      <w:r w:rsidRPr="002868B0">
        <w:rPr>
          <w:rFonts w:ascii="Times New Roman" w:hAnsi="Times New Roman"/>
          <w:b/>
          <w:sz w:val="24"/>
          <w:szCs w:val="24"/>
        </w:rPr>
        <w:t>В Арбитражный суд _____________________________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Адрес:__________________________________________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  <w:u w:val="single"/>
        </w:rPr>
      </w:pP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b/>
          <w:sz w:val="24"/>
          <w:szCs w:val="24"/>
        </w:rPr>
      </w:pPr>
      <w:r w:rsidRPr="002868B0">
        <w:rPr>
          <w:rFonts w:ascii="Times New Roman" w:hAnsi="Times New Roman"/>
          <w:b/>
          <w:sz w:val="24"/>
          <w:szCs w:val="24"/>
          <w:u w:val="single"/>
        </w:rPr>
        <w:t>Истец:</w:t>
      </w:r>
      <w:r w:rsidRPr="002868B0">
        <w:rPr>
          <w:rFonts w:ascii="Times New Roman" w:hAnsi="Times New Roman"/>
          <w:b/>
          <w:sz w:val="24"/>
          <w:szCs w:val="24"/>
        </w:rPr>
        <w:t xml:space="preserve"> Общество с ограниченной ответственностью «Ромашка»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ИНН _____________, ОГРН ____________________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Адрес: __________________________________________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E-mail: ____________@</w:t>
      </w:r>
      <w:r>
        <w:rPr>
          <w:rFonts w:ascii="Times New Roman" w:hAnsi="Times New Roman"/>
          <w:sz w:val="24"/>
          <w:szCs w:val="24"/>
        </w:rPr>
        <w:t>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Телефон/факс: +7 (____) _____-____-____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  <w:u w:val="single"/>
        </w:rPr>
      </w:pP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b/>
          <w:sz w:val="24"/>
          <w:szCs w:val="24"/>
        </w:rPr>
      </w:pPr>
      <w:r w:rsidRPr="002868B0">
        <w:rPr>
          <w:rFonts w:ascii="Times New Roman" w:hAnsi="Times New Roman"/>
          <w:b/>
          <w:sz w:val="24"/>
          <w:szCs w:val="24"/>
          <w:u w:val="single"/>
        </w:rPr>
        <w:t>Ответчик:</w:t>
      </w:r>
      <w:r w:rsidRPr="002868B0">
        <w:rPr>
          <w:rFonts w:ascii="Times New Roman" w:hAnsi="Times New Roman"/>
          <w:b/>
          <w:sz w:val="24"/>
          <w:szCs w:val="24"/>
        </w:rPr>
        <w:t xml:space="preserve"> Общество с ограниченной ответственностью «Василёк»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ИНН _____________, ОГРН ____________________</w:t>
      </w:r>
    </w:p>
    <w:p w:rsidR="002075E1" w:rsidRPr="002868B0" w:rsidRDefault="002075E1" w:rsidP="000D30D5">
      <w:pPr>
        <w:spacing w:after="0"/>
        <w:ind w:left="3420"/>
        <w:jc w:val="both"/>
        <w:rPr>
          <w:rFonts w:ascii="Times New Roman" w:hAnsi="Times New Roman"/>
          <w:sz w:val="24"/>
          <w:szCs w:val="24"/>
        </w:rPr>
      </w:pPr>
      <w:r w:rsidRPr="002868B0">
        <w:rPr>
          <w:rFonts w:ascii="Times New Roman" w:hAnsi="Times New Roman"/>
          <w:sz w:val="24"/>
          <w:szCs w:val="24"/>
        </w:rPr>
        <w:t>Адрес: __________________________________________</w:t>
      </w:r>
    </w:p>
    <w:p w:rsidR="002075E1" w:rsidRPr="002868B0" w:rsidRDefault="002075E1" w:rsidP="000D30D5">
      <w:pPr>
        <w:spacing w:after="0"/>
        <w:textAlignment w:val="baseline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0D30D5">
      <w:pPr>
        <w:spacing w:after="0"/>
        <w:textAlignment w:val="baseline"/>
        <w:rPr>
          <w:rFonts w:ascii="Times New Roman" w:hAnsi="Times New Roman"/>
          <w:b/>
          <w:sz w:val="24"/>
          <w:szCs w:val="24"/>
          <w:u w:val="single"/>
        </w:rPr>
      </w:pPr>
    </w:p>
    <w:p w:rsidR="002075E1" w:rsidRPr="007A520C" w:rsidRDefault="002075E1" w:rsidP="000D30D5">
      <w:pPr>
        <w:spacing w:after="0"/>
        <w:ind w:left="3420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7A520C">
        <w:rPr>
          <w:rFonts w:ascii="Times New Roman" w:hAnsi="Times New Roman"/>
          <w:sz w:val="24"/>
          <w:szCs w:val="24"/>
        </w:rPr>
        <w:t xml:space="preserve">Дело № А - </w:t>
      </w:r>
      <w:r w:rsidRPr="007A520C">
        <w:rPr>
          <w:rFonts w:ascii="Times New Roman" w:hAnsi="Times New Roman"/>
          <w:b/>
          <w:sz w:val="24"/>
          <w:szCs w:val="24"/>
        </w:rPr>
        <w:t xml:space="preserve"> ____/_________</w:t>
      </w:r>
      <w:r w:rsidRPr="007A520C">
        <w:rPr>
          <w:rFonts w:ascii="Times New Roman" w:hAnsi="Times New Roman"/>
          <w:sz w:val="24"/>
          <w:szCs w:val="24"/>
        </w:rPr>
        <w:t xml:space="preserve">  </w:t>
      </w:r>
    </w:p>
    <w:p w:rsidR="002075E1" w:rsidRPr="007A520C" w:rsidRDefault="002075E1" w:rsidP="00211B50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211B50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211B50">
      <w:pPr>
        <w:pStyle w:val="Style11"/>
        <w:widowControl/>
        <w:spacing w:line="240" w:lineRule="exact"/>
        <w:ind w:left="2923" w:right="2923"/>
      </w:pPr>
    </w:p>
    <w:p w:rsidR="002075E1" w:rsidRPr="007A520C" w:rsidRDefault="002075E1" w:rsidP="00211B50">
      <w:pPr>
        <w:pStyle w:val="NoSpacing"/>
        <w:jc w:val="center"/>
        <w:rPr>
          <w:rStyle w:val="FontStyle48"/>
          <w:b/>
          <w:sz w:val="24"/>
          <w:szCs w:val="24"/>
        </w:rPr>
      </w:pPr>
      <w:r w:rsidRPr="007A520C">
        <w:rPr>
          <w:rStyle w:val="FontStyle48"/>
          <w:b/>
          <w:sz w:val="24"/>
          <w:szCs w:val="24"/>
        </w:rPr>
        <w:t>Заявление</w:t>
      </w:r>
    </w:p>
    <w:p w:rsidR="002075E1" w:rsidRPr="007A520C" w:rsidRDefault="002075E1" w:rsidP="00211B50">
      <w:pPr>
        <w:pStyle w:val="NoSpacing"/>
        <w:jc w:val="center"/>
        <w:rPr>
          <w:rStyle w:val="FontStyle48"/>
          <w:b/>
          <w:sz w:val="24"/>
          <w:szCs w:val="24"/>
        </w:rPr>
      </w:pPr>
      <w:r w:rsidRPr="007A520C">
        <w:rPr>
          <w:rStyle w:val="FontStyle48"/>
          <w:b/>
          <w:sz w:val="24"/>
          <w:szCs w:val="24"/>
        </w:rPr>
        <w:t>о принятии обеспечительных мер</w:t>
      </w:r>
    </w:p>
    <w:p w:rsidR="002075E1" w:rsidRPr="007A520C" w:rsidRDefault="002075E1" w:rsidP="00211B50">
      <w:pPr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7A520C">
      <w:pPr>
        <w:pStyle w:val="ds-markdown-paragraph"/>
        <w:shd w:val="clear" w:color="auto" w:fill="FFFFFF"/>
        <w:spacing w:before="200" w:beforeAutospacing="0" w:after="200" w:afterAutospacing="0"/>
        <w:ind w:firstLine="709"/>
        <w:jc w:val="both"/>
      </w:pPr>
      <w:r w:rsidRPr="007A520C">
        <w:t>В производстве Арбитражного суда _________________________ находится дело № ______________ по иску ООО «Ромашка» к ООО «Василек» например: о взыскании задолженности по договору поставки в размере 1 000 000  рублей.</w:t>
      </w:r>
    </w:p>
    <w:p w:rsidR="002075E1" w:rsidRPr="007A520C" w:rsidRDefault="002075E1" w:rsidP="007A520C">
      <w:pPr>
        <w:pStyle w:val="ds-markdown-paragraph"/>
        <w:shd w:val="clear" w:color="auto" w:fill="FFFFFF"/>
        <w:spacing w:before="200" w:beforeAutospacing="0" w:after="200" w:afterAutospacing="0"/>
        <w:ind w:firstLine="709"/>
        <w:jc w:val="both"/>
      </w:pPr>
      <w:r w:rsidRPr="007A520C">
        <w:t>Согласно п. 1 ст. 90 Арбитражного процессуального кодекса Российской Федерации арбитражный суд по заявлению лица, участвующего в деле, может принять срочные временные меры, направленные на обеспечение иска или имущественных интересов заявителя (обеспечительные меры), в том числе в случае отложения судебного разбирательства в целях урегулирования спора.</w:t>
      </w:r>
    </w:p>
    <w:p w:rsidR="002075E1" w:rsidRPr="007A520C" w:rsidRDefault="002075E1" w:rsidP="007A520C">
      <w:pPr>
        <w:pStyle w:val="ds-markdown-paragraph"/>
        <w:shd w:val="clear" w:color="auto" w:fill="FFFFFF"/>
        <w:spacing w:before="200" w:beforeAutospacing="0" w:after="200" w:afterAutospacing="0"/>
        <w:ind w:firstLine="709"/>
        <w:jc w:val="both"/>
      </w:pPr>
      <w:r w:rsidRPr="007A520C">
        <w:t>В настоящее время Ответчик предпринимает действия, направленные на сокрытие или отчуждение принадлежащего ему имущества. В частности, [привести конкретные факты: например, «согласно данным сайта ФНС России, 10.05.2026 принято решение о ликвидации/реорганизации», «Ответчик выставил на продажу недвижимое имущество», «с расчетного счета Ответчика происходят активные списания денежных средств в пользу третьих лиц»].</w:t>
      </w:r>
    </w:p>
    <w:p w:rsidR="002075E1" w:rsidRPr="007A520C" w:rsidRDefault="002075E1" w:rsidP="002868B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7A520C">
        <w:t>Данные обстоятельства свидетельствуют о том, что в случае удовлетворения иска исполнение судебного акта может быть существенно затруднено.</w:t>
      </w:r>
    </w:p>
    <w:p w:rsidR="002075E1" w:rsidRPr="007A520C" w:rsidRDefault="002075E1" w:rsidP="002868B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7A520C">
        <w:t>Заявленная обеспечительная мера непосредственно связана с предметом спора и соразмерна размеру заявленных исковых требований</w:t>
      </w:r>
      <w:r>
        <w:t>.</w:t>
      </w:r>
    </w:p>
    <w:p w:rsidR="002075E1" w:rsidRPr="007A520C" w:rsidRDefault="002075E1" w:rsidP="007A520C">
      <w:pPr>
        <w:pStyle w:val="ds-markdown-paragraph"/>
        <w:shd w:val="clear" w:color="auto" w:fill="FFFFFF"/>
        <w:spacing w:before="200" w:beforeAutospacing="0" w:after="200" w:afterAutospacing="0"/>
        <w:jc w:val="center"/>
        <w:rPr>
          <w:color w:val="0F1115"/>
        </w:rPr>
      </w:pPr>
      <w:r w:rsidRPr="007A520C">
        <w:rPr>
          <w:rStyle w:val="Strong"/>
        </w:rPr>
        <w:t>На основании изложенного, руководствуясь статьями 90, 91, 92, 93</w:t>
      </w:r>
      <w:r w:rsidRPr="007A520C">
        <w:rPr>
          <w:rStyle w:val="Strong"/>
          <w:color w:val="0F1115"/>
        </w:rPr>
        <w:t xml:space="preserve"> АПК РФ,</w:t>
      </w:r>
    </w:p>
    <w:p w:rsidR="002075E1" w:rsidRPr="007A520C" w:rsidRDefault="002075E1" w:rsidP="007A520C">
      <w:pPr>
        <w:pStyle w:val="ds-markdown-paragraph"/>
        <w:shd w:val="clear" w:color="auto" w:fill="FFFFFF"/>
        <w:spacing w:before="200" w:beforeAutospacing="0" w:after="200" w:afterAutospacing="0"/>
        <w:jc w:val="center"/>
        <w:rPr>
          <w:color w:val="0F1115"/>
        </w:rPr>
      </w:pPr>
      <w:r w:rsidRPr="007A520C">
        <w:rPr>
          <w:rStyle w:val="Strong"/>
          <w:color w:val="0F1115"/>
        </w:rPr>
        <w:t>ПРОШУ:</w:t>
      </w:r>
    </w:p>
    <w:p w:rsidR="002075E1" w:rsidRPr="007A520C" w:rsidRDefault="002075E1" w:rsidP="007A520C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color w:val="0F1115"/>
        </w:rPr>
      </w:pPr>
      <w:r w:rsidRPr="007A520C">
        <w:rPr>
          <w:color w:val="0F1115"/>
        </w:rPr>
        <w:t>Принять обеспечительные меры по делу № _____________ в виде наложения ареста на денежные средства (в том числе денежные средства, которые будут поступать на банковский счет) или иное имущество, принадлежащие Ответчику — ООО «Василек», и находящиеся у него или других лиц, в пределах суммы заявленных требований —1 000 000 рублей.</w:t>
      </w:r>
    </w:p>
    <w:p w:rsidR="002075E1" w:rsidRPr="007A520C" w:rsidRDefault="002075E1" w:rsidP="007A520C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color w:val="0F1115"/>
        </w:rPr>
      </w:pPr>
      <w:r w:rsidRPr="007A520C">
        <w:rPr>
          <w:color w:val="0F1115"/>
        </w:rPr>
        <w:t>Выдать исполнительный лист на основании определения об обеспечении иска.</w:t>
      </w:r>
    </w:p>
    <w:p w:rsidR="002075E1" w:rsidRPr="007A520C" w:rsidRDefault="002075E1" w:rsidP="00211B50">
      <w:pPr>
        <w:jc w:val="both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184134">
      <w:pPr>
        <w:rPr>
          <w:rFonts w:ascii="Times New Roman" w:hAnsi="Times New Roman"/>
          <w:b/>
          <w:sz w:val="24"/>
          <w:szCs w:val="24"/>
        </w:rPr>
      </w:pPr>
      <w:r w:rsidRPr="007A520C">
        <w:rPr>
          <w:rFonts w:ascii="Times New Roman" w:hAnsi="Times New Roman"/>
          <w:b/>
          <w:sz w:val="24"/>
          <w:szCs w:val="24"/>
        </w:rPr>
        <w:t>Приложение:</w:t>
      </w:r>
    </w:p>
    <w:p w:rsidR="002075E1" w:rsidRPr="007A520C" w:rsidRDefault="002075E1" w:rsidP="00184134">
      <w:pPr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 w:rsidRPr="007A520C">
        <w:rPr>
          <w:rFonts w:ascii="Times New Roman" w:hAnsi="Times New Roman"/>
          <w:sz w:val="24"/>
          <w:szCs w:val="24"/>
        </w:rPr>
        <w:t xml:space="preserve">Доверенность; </w:t>
      </w:r>
    </w:p>
    <w:p w:rsidR="002075E1" w:rsidRPr="007A520C" w:rsidRDefault="002075E1" w:rsidP="00184134">
      <w:pPr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 w:rsidRPr="007A520C">
        <w:rPr>
          <w:rFonts w:ascii="Times New Roman" w:hAnsi="Times New Roman"/>
          <w:sz w:val="24"/>
          <w:szCs w:val="24"/>
        </w:rPr>
        <w:t>Документ, подтверждающий оплату госпошлины.</w:t>
      </w:r>
    </w:p>
    <w:p w:rsidR="002075E1" w:rsidRPr="007A520C" w:rsidRDefault="002075E1" w:rsidP="00211B50">
      <w:pPr>
        <w:jc w:val="both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211B50">
      <w:pPr>
        <w:jc w:val="both"/>
        <w:rPr>
          <w:rFonts w:ascii="Times New Roman" w:hAnsi="Times New Roman"/>
          <w:sz w:val="24"/>
          <w:szCs w:val="24"/>
        </w:rPr>
      </w:pPr>
    </w:p>
    <w:p w:rsidR="002075E1" w:rsidRPr="007A520C" w:rsidRDefault="002075E1" w:rsidP="00236B4A">
      <w:pPr>
        <w:tabs>
          <w:tab w:val="left" w:pos="2910"/>
        </w:tabs>
        <w:rPr>
          <w:rFonts w:ascii="Times New Roman" w:hAnsi="Times New Roman"/>
          <w:sz w:val="24"/>
          <w:szCs w:val="24"/>
        </w:rPr>
      </w:pPr>
      <w:r w:rsidRPr="007A520C">
        <w:rPr>
          <w:rFonts w:ascii="Times New Roman" w:hAnsi="Times New Roman"/>
          <w:sz w:val="24"/>
          <w:szCs w:val="24"/>
        </w:rPr>
        <w:t xml:space="preserve"> «__»______________ 20__ г.                             _________________ /______________/</w:t>
      </w:r>
    </w:p>
    <w:p w:rsidR="002075E1" w:rsidRPr="007A520C" w:rsidRDefault="002075E1" w:rsidP="00211B50">
      <w:pPr>
        <w:jc w:val="both"/>
        <w:rPr>
          <w:rFonts w:ascii="Times New Roman" w:hAnsi="Times New Roman"/>
          <w:sz w:val="24"/>
          <w:szCs w:val="24"/>
        </w:rPr>
      </w:pPr>
    </w:p>
    <w:sectPr w:rsidR="002075E1" w:rsidRPr="007A520C" w:rsidSect="00E67B95">
      <w:headerReference w:type="default" r:id="rId7"/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5E1" w:rsidRDefault="002075E1" w:rsidP="00211B50">
      <w:pPr>
        <w:spacing w:after="0" w:line="240" w:lineRule="auto"/>
      </w:pPr>
      <w:r>
        <w:separator/>
      </w:r>
    </w:p>
  </w:endnote>
  <w:endnote w:type="continuationSeparator" w:id="0">
    <w:p w:rsidR="002075E1" w:rsidRDefault="002075E1" w:rsidP="0021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5E1" w:rsidRDefault="002075E1" w:rsidP="00211B50">
      <w:pPr>
        <w:spacing w:after="0" w:line="240" w:lineRule="auto"/>
      </w:pPr>
      <w:r>
        <w:separator/>
      </w:r>
    </w:p>
  </w:footnote>
  <w:footnote w:type="continuationSeparator" w:id="0">
    <w:p w:rsidR="002075E1" w:rsidRDefault="002075E1" w:rsidP="0021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E1" w:rsidRPr="00211B50" w:rsidRDefault="002075E1" w:rsidP="00211B50">
    <w:pPr>
      <w:pStyle w:val="NoSpacing"/>
      <w:rPr>
        <w:color w:val="2E74B5"/>
      </w:rPr>
    </w:pPr>
    <w:r w:rsidRPr="001D04B9">
      <w:rPr>
        <w:rFonts w:ascii="Times New Roman" w:hAnsi="Times New Roman"/>
        <w:sz w:val="16"/>
        <w:szCs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4783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6140B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0A0B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90030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2A04A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8665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7A7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C0B0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AFEA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023A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86551"/>
    <w:multiLevelType w:val="hybridMultilevel"/>
    <w:tmpl w:val="3BD0F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4931107"/>
    <w:multiLevelType w:val="singleLevel"/>
    <w:tmpl w:val="CA443B8C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2">
    <w:nsid w:val="237A2976"/>
    <w:multiLevelType w:val="hybridMultilevel"/>
    <w:tmpl w:val="88FA7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4F252B"/>
    <w:multiLevelType w:val="hybridMultilevel"/>
    <w:tmpl w:val="2F4E3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938738B"/>
    <w:multiLevelType w:val="hybridMultilevel"/>
    <w:tmpl w:val="EF924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CE976B8"/>
    <w:multiLevelType w:val="multilevel"/>
    <w:tmpl w:val="95CC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BB62BE"/>
    <w:multiLevelType w:val="hybridMultilevel"/>
    <w:tmpl w:val="AC28FD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7C552C89"/>
    <w:multiLevelType w:val="multilevel"/>
    <w:tmpl w:val="3794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13"/>
  </w:num>
  <w:num w:numId="15">
    <w:abstractNumId w:val="12"/>
  </w:num>
  <w:num w:numId="16">
    <w:abstractNumId w:val="10"/>
  </w:num>
  <w:num w:numId="17">
    <w:abstractNumId w:val="17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B50"/>
    <w:rsid w:val="000D30D5"/>
    <w:rsid w:val="00171ADE"/>
    <w:rsid w:val="001749BB"/>
    <w:rsid w:val="00184134"/>
    <w:rsid w:val="001D04B9"/>
    <w:rsid w:val="002075E1"/>
    <w:rsid w:val="00211B50"/>
    <w:rsid w:val="00232F82"/>
    <w:rsid w:val="00236B4A"/>
    <w:rsid w:val="002868B0"/>
    <w:rsid w:val="0039175A"/>
    <w:rsid w:val="003A5D07"/>
    <w:rsid w:val="0059330F"/>
    <w:rsid w:val="00651E5F"/>
    <w:rsid w:val="006C5CFC"/>
    <w:rsid w:val="006D2F86"/>
    <w:rsid w:val="0078633C"/>
    <w:rsid w:val="007A520C"/>
    <w:rsid w:val="0086535F"/>
    <w:rsid w:val="00892436"/>
    <w:rsid w:val="00945996"/>
    <w:rsid w:val="00960586"/>
    <w:rsid w:val="0097205A"/>
    <w:rsid w:val="00AB2E8D"/>
    <w:rsid w:val="00B17CD4"/>
    <w:rsid w:val="00BD07EE"/>
    <w:rsid w:val="00C77D5F"/>
    <w:rsid w:val="00C82AB5"/>
    <w:rsid w:val="00C9185E"/>
    <w:rsid w:val="00CE3F41"/>
    <w:rsid w:val="00D609C8"/>
    <w:rsid w:val="00DB30E0"/>
    <w:rsid w:val="00E67B95"/>
    <w:rsid w:val="00F1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8D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11B50"/>
    <w:pPr>
      <w:keepNext/>
      <w:keepLines/>
      <w:spacing w:before="40" w:after="0" w:line="276" w:lineRule="auto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11B50"/>
    <w:rPr>
      <w:rFonts w:ascii="Cambria" w:hAnsi="Cambria" w:cs="Times New Roman"/>
      <w:color w:val="365F91"/>
      <w:sz w:val="26"/>
      <w:szCs w:val="26"/>
    </w:rPr>
  </w:style>
  <w:style w:type="paragraph" w:styleId="NoSpacing">
    <w:name w:val="No Spacing"/>
    <w:uiPriority w:val="99"/>
    <w:qFormat/>
    <w:rsid w:val="00AB2E8D"/>
    <w:rPr>
      <w:lang w:eastAsia="en-US"/>
    </w:rPr>
  </w:style>
  <w:style w:type="paragraph" w:customStyle="1" w:styleId="Style26">
    <w:name w:val="Style26"/>
    <w:basedOn w:val="Normal"/>
    <w:uiPriority w:val="99"/>
    <w:rsid w:val="00211B50"/>
    <w:pPr>
      <w:widowControl w:val="0"/>
      <w:autoSpaceDE w:val="0"/>
      <w:autoSpaceDN w:val="0"/>
      <w:adjustRightInd w:val="0"/>
      <w:spacing w:after="0" w:line="266" w:lineRule="exact"/>
      <w:ind w:hanging="15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Normal"/>
    <w:uiPriority w:val="99"/>
    <w:rsid w:val="00211B50"/>
    <w:pPr>
      <w:widowControl w:val="0"/>
      <w:autoSpaceDE w:val="0"/>
      <w:autoSpaceDN w:val="0"/>
      <w:adjustRightInd w:val="0"/>
      <w:spacing w:after="0" w:line="266" w:lineRule="exact"/>
      <w:ind w:firstLine="6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Normal"/>
    <w:uiPriority w:val="99"/>
    <w:rsid w:val="00211B50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Normal"/>
    <w:uiPriority w:val="99"/>
    <w:rsid w:val="00211B5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Normal"/>
    <w:uiPriority w:val="99"/>
    <w:rsid w:val="00211B50"/>
    <w:pPr>
      <w:widowControl w:val="0"/>
      <w:autoSpaceDE w:val="0"/>
      <w:autoSpaceDN w:val="0"/>
      <w:adjustRightInd w:val="0"/>
      <w:spacing w:after="0" w:line="223" w:lineRule="exact"/>
      <w:ind w:firstLine="67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8">
    <w:name w:val="Font Style48"/>
    <w:basedOn w:val="DefaultParagraphFont"/>
    <w:uiPriority w:val="99"/>
    <w:rsid w:val="00211B5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basedOn w:val="DefaultParagraphFont"/>
    <w:uiPriority w:val="99"/>
    <w:rsid w:val="00211B50"/>
    <w:rPr>
      <w:rFonts w:ascii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rsid w:val="0021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11B5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1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11B50"/>
    <w:rPr>
      <w:rFonts w:cs="Times New Roman"/>
    </w:rPr>
  </w:style>
  <w:style w:type="character" w:styleId="Hyperlink">
    <w:name w:val="Hyperlink"/>
    <w:basedOn w:val="DefaultParagraphFont"/>
    <w:uiPriority w:val="99"/>
    <w:rsid w:val="00211B5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211B5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Style16">
    <w:name w:val="Style16"/>
    <w:basedOn w:val="Normal"/>
    <w:uiPriority w:val="99"/>
    <w:rsid w:val="00236B4A"/>
    <w:pPr>
      <w:widowControl w:val="0"/>
      <w:autoSpaceDE w:val="0"/>
      <w:autoSpaceDN w:val="0"/>
      <w:adjustRightInd w:val="0"/>
      <w:spacing w:after="0" w:line="259" w:lineRule="exact"/>
      <w:ind w:firstLine="67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Bold">
    <w:name w:val="Body text (2) + Bold"/>
    <w:uiPriority w:val="99"/>
    <w:rsid w:val="00E67B95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table" w:styleId="TableGrid">
    <w:name w:val="Table Grid"/>
    <w:basedOn w:val="TableNormal"/>
    <w:uiPriority w:val="99"/>
    <w:locked/>
    <w:rsid w:val="00E67B95"/>
    <w:pPr>
      <w:spacing w:after="160" w:line="259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case-header-casenum">
    <w:name w:val="js-case-header-case_num"/>
    <w:basedOn w:val="DefaultParagraphFont"/>
    <w:uiPriority w:val="99"/>
    <w:rsid w:val="00E67B95"/>
    <w:rPr>
      <w:rFonts w:cs="Times New Roman"/>
    </w:rPr>
  </w:style>
  <w:style w:type="character" w:customStyle="1" w:styleId="btninner">
    <w:name w:val="btn__inner"/>
    <w:basedOn w:val="DefaultParagraphFont"/>
    <w:uiPriority w:val="99"/>
    <w:rsid w:val="0059330F"/>
    <w:rPr>
      <w:rFonts w:cs="Times New Roman"/>
    </w:rPr>
  </w:style>
  <w:style w:type="character" w:customStyle="1" w:styleId="money-currency">
    <w:name w:val="money-currency"/>
    <w:basedOn w:val="DefaultParagraphFont"/>
    <w:uiPriority w:val="99"/>
    <w:rsid w:val="0059330F"/>
    <w:rPr>
      <w:rFonts w:cs="Times New Roman"/>
    </w:rPr>
  </w:style>
  <w:style w:type="character" w:customStyle="1" w:styleId="text-danger">
    <w:name w:val="text-danger"/>
    <w:basedOn w:val="DefaultParagraphFont"/>
    <w:uiPriority w:val="99"/>
    <w:rsid w:val="0059330F"/>
    <w:rPr>
      <w:rFonts w:cs="Times New Roman"/>
    </w:rPr>
  </w:style>
  <w:style w:type="paragraph" w:customStyle="1" w:styleId="Default">
    <w:name w:val="Default"/>
    <w:uiPriority w:val="99"/>
    <w:rsid w:val="006D2F8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0D30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Normal"/>
    <w:uiPriority w:val="99"/>
    <w:rsid w:val="000D30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0D30D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2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2</Pages>
  <Words>367</Words>
  <Characters>2094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10</cp:revision>
  <dcterms:created xsi:type="dcterms:W3CDTF">2020-04-07T14:49:00Z</dcterms:created>
  <dcterms:modified xsi:type="dcterms:W3CDTF">2026-09-25T12:19:00Z</dcterms:modified>
</cp:coreProperties>
</file>